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5E028D3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0C4C366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788CAFD" w14:textId="77777777" w:rsidR="00682D2C" w:rsidRPr="00F45CAD" w:rsidRDefault="00682D2C" w:rsidP="002D4CA7"/>
        </w:tc>
      </w:tr>
      <w:tr w:rsidR="00682D2C" w:rsidRPr="00F45CAD" w14:paraId="4345DE9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8AE320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37E625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84D0AA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7B017E2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8B5EB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E7F6A0" w14:textId="77BED90B" w:rsidR="00682D2C" w:rsidRPr="00F45CAD" w:rsidRDefault="006F3A9C" w:rsidP="002D4CA7">
            <w:r>
              <w:t>V 09_26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ED346F" w14:textId="77777777" w:rsidR="00682D2C" w:rsidRPr="00F45CAD" w:rsidRDefault="00682D2C" w:rsidP="002D4CA7"/>
        </w:tc>
      </w:tr>
      <w:tr w:rsidR="00682D2C" w:rsidRPr="00F45CAD" w14:paraId="3235FD4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50C934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438444" w14:textId="77777777" w:rsidR="00682D2C" w:rsidRPr="00F45CAD" w:rsidRDefault="00682D2C" w:rsidP="002D4CA7"/>
        </w:tc>
      </w:tr>
      <w:tr w:rsidR="00682D2C" w:rsidRPr="00F45CAD" w14:paraId="70A0772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C42255E" w14:textId="70FF1E31" w:rsidR="00682D2C" w:rsidRPr="00F45CAD" w:rsidRDefault="006F3A9C" w:rsidP="002D4CA7">
            <w:r w:rsidRPr="006F3A9C">
              <w:t>Bildungszentrum der HWK Cottbus in 15711 Königs Wusterhausen</w:t>
            </w:r>
          </w:p>
        </w:tc>
      </w:tr>
      <w:tr w:rsidR="00682D2C" w:rsidRPr="00F45CAD" w14:paraId="7A88EC4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708754D" w14:textId="77777777" w:rsidR="00682D2C" w:rsidRPr="00F45CAD" w:rsidRDefault="00682D2C" w:rsidP="002D4CA7"/>
        </w:tc>
      </w:tr>
      <w:tr w:rsidR="00682D2C" w:rsidRPr="00F45CAD" w14:paraId="4EE147C1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DE444D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EF2166" w14:textId="77777777" w:rsidR="00682D2C" w:rsidRPr="00F45CAD" w:rsidRDefault="00682D2C" w:rsidP="002D4CA7"/>
        </w:tc>
      </w:tr>
      <w:tr w:rsidR="00682D2C" w:rsidRPr="00F45CAD" w14:paraId="6854966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38AA123" w14:textId="772C10DB" w:rsidR="00682D2C" w:rsidRPr="00F45CAD" w:rsidRDefault="006F3A9C" w:rsidP="002D4CA7">
            <w:r>
              <w:t>Baustelleneinrichtung</w:t>
            </w:r>
          </w:p>
        </w:tc>
      </w:tr>
    </w:tbl>
    <w:p w14:paraId="1019D8D7" w14:textId="77777777" w:rsidR="00682D2C" w:rsidRPr="00F45CAD" w:rsidRDefault="00682D2C" w:rsidP="00682D2C"/>
    <w:p w14:paraId="4AA05C2A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4FC899C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737CAAF" w14:textId="77777777" w:rsidR="00682D2C" w:rsidRPr="00F45CAD" w:rsidRDefault="00682D2C" w:rsidP="00682D2C"/>
    <w:p w14:paraId="6267916F" w14:textId="5E2A9003" w:rsidR="00682D2C" w:rsidRPr="00F45CAD" w:rsidRDefault="006F3A9C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3A4344D0" w14:textId="77777777" w:rsidR="00682D2C" w:rsidRPr="00F45CAD" w:rsidRDefault="00682D2C" w:rsidP="00682D2C"/>
    <w:p w14:paraId="41B3B235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318F266B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C88282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843743E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CF3F25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B6595E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33A3FD6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C1A45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ECABD2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C669D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D62DB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086FA3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3D15F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37F5C0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FA9E2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92D87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421CBB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38DCA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176BF80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9D658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4B845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3F98E6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90DC7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6752F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E5D5E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4C879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F8473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D9FA1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05CF07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810B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90B53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4D807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5B944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F545DF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A544A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4709B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A4C4DC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46F34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1F0E48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7B1BA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E0B9F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A0F641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513CC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395D54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23816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28DF6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AF8C6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7F688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1D9AFE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3EE97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8E85C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20FAA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A9DBC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960458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57C0F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922EF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DC76A6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D3D67C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C25E0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9F447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1222A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0E20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AE60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267CCA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22CCE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1C8B0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D913E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FCC96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C68B8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E33BC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78AED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4416F1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DD409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7029E4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7E7B4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4B63D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</w:tbl>
    <w:p w14:paraId="3D50A718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8AFC" w14:textId="77777777" w:rsidR="004277B8" w:rsidRDefault="004277B8">
      <w:r>
        <w:separator/>
      </w:r>
    </w:p>
    <w:p w14:paraId="2FF3F0C4" w14:textId="77777777" w:rsidR="004277B8" w:rsidRDefault="004277B8"/>
    <w:p w14:paraId="3C685590" w14:textId="77777777" w:rsidR="004277B8" w:rsidRDefault="004277B8"/>
  </w:endnote>
  <w:endnote w:type="continuationSeparator" w:id="0">
    <w:p w14:paraId="700D99EF" w14:textId="77777777" w:rsidR="004277B8" w:rsidRDefault="004277B8">
      <w:r>
        <w:continuationSeparator/>
      </w:r>
    </w:p>
    <w:p w14:paraId="54D76C18" w14:textId="77777777" w:rsidR="004277B8" w:rsidRDefault="004277B8"/>
    <w:p w14:paraId="675AC1BD" w14:textId="77777777" w:rsidR="004277B8" w:rsidRDefault="004277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09C1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F75B02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2D60999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83B14CF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D9A4E6D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73BF5D9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0F3F421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6CBF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8F2D" w14:textId="77777777" w:rsidR="004277B8" w:rsidRDefault="004277B8">
      <w:r>
        <w:separator/>
      </w:r>
    </w:p>
    <w:p w14:paraId="45FD6F50" w14:textId="77777777" w:rsidR="004277B8" w:rsidRDefault="004277B8"/>
    <w:p w14:paraId="26A43238" w14:textId="77777777" w:rsidR="004277B8" w:rsidRDefault="004277B8"/>
  </w:footnote>
  <w:footnote w:type="continuationSeparator" w:id="0">
    <w:p w14:paraId="7689E81B" w14:textId="77777777" w:rsidR="004277B8" w:rsidRDefault="004277B8">
      <w:r>
        <w:continuationSeparator/>
      </w:r>
    </w:p>
    <w:p w14:paraId="239A4B9F" w14:textId="77777777" w:rsidR="004277B8" w:rsidRDefault="004277B8"/>
    <w:p w14:paraId="7153D752" w14:textId="77777777" w:rsidR="004277B8" w:rsidRDefault="004277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3D43" w14:textId="77777777" w:rsidR="007A7D5E" w:rsidRDefault="007A7D5E"/>
  <w:p w14:paraId="252929E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481E" w14:textId="77777777" w:rsidR="007A7D5E" w:rsidRDefault="007A7D5E" w:rsidP="00701419">
    <w:pPr>
      <w:pStyle w:val="Kopfzeile"/>
    </w:pPr>
    <w:r>
      <w:t>233</w:t>
    </w:r>
  </w:p>
  <w:p w14:paraId="165C6B29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929D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5403749">
    <w:abstractNumId w:val="1"/>
  </w:num>
  <w:num w:numId="2" w16cid:durableId="477771246">
    <w:abstractNumId w:val="5"/>
  </w:num>
  <w:num w:numId="3" w16cid:durableId="418985501">
    <w:abstractNumId w:val="7"/>
  </w:num>
  <w:num w:numId="4" w16cid:durableId="335109025">
    <w:abstractNumId w:val="16"/>
  </w:num>
  <w:num w:numId="5" w16cid:durableId="1913930330">
    <w:abstractNumId w:val="9"/>
  </w:num>
  <w:num w:numId="6" w16cid:durableId="973218129">
    <w:abstractNumId w:val="3"/>
  </w:num>
  <w:num w:numId="7" w16cid:durableId="276110536">
    <w:abstractNumId w:val="12"/>
  </w:num>
  <w:num w:numId="8" w16cid:durableId="1532181052">
    <w:abstractNumId w:val="8"/>
  </w:num>
  <w:num w:numId="9" w16cid:durableId="2005624557">
    <w:abstractNumId w:val="15"/>
  </w:num>
  <w:num w:numId="10" w16cid:durableId="924415432">
    <w:abstractNumId w:val="4"/>
  </w:num>
  <w:num w:numId="11" w16cid:durableId="589434275">
    <w:abstractNumId w:val="11"/>
  </w:num>
  <w:num w:numId="12" w16cid:durableId="950821441">
    <w:abstractNumId w:val="11"/>
  </w:num>
  <w:num w:numId="13" w16cid:durableId="362369843">
    <w:abstractNumId w:val="11"/>
  </w:num>
  <w:num w:numId="14" w16cid:durableId="1359937916">
    <w:abstractNumId w:val="11"/>
  </w:num>
  <w:num w:numId="15" w16cid:durableId="1157766460">
    <w:abstractNumId w:val="11"/>
  </w:num>
  <w:num w:numId="16" w16cid:durableId="205985">
    <w:abstractNumId w:val="2"/>
  </w:num>
  <w:num w:numId="17" w16cid:durableId="853298568">
    <w:abstractNumId w:val="2"/>
  </w:num>
  <w:num w:numId="18" w16cid:durableId="1634826206">
    <w:abstractNumId w:val="14"/>
  </w:num>
  <w:num w:numId="19" w16cid:durableId="549265511">
    <w:abstractNumId w:val="13"/>
  </w:num>
  <w:num w:numId="20" w16cid:durableId="1055617612">
    <w:abstractNumId w:val="10"/>
  </w:num>
  <w:num w:numId="21" w16cid:durableId="2101674928">
    <w:abstractNumId w:val="6"/>
  </w:num>
  <w:num w:numId="22" w16cid:durableId="119172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277B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3A9C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9274E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BFDE3"/>
  <w15:docId w15:val="{C0016503-7636-41A5-986F-7E5F9996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Petra Bachmann</cp:lastModifiedBy>
  <cp:revision>2</cp:revision>
  <cp:lastPrinted>2010-02-09T14:25:00Z</cp:lastPrinted>
  <dcterms:created xsi:type="dcterms:W3CDTF">2026-06-15T12:00:00Z</dcterms:created>
  <dcterms:modified xsi:type="dcterms:W3CDTF">2026-06-15T12:00:00Z</dcterms:modified>
</cp:coreProperties>
</file>